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952" w:rsidRDefault="00337980">
      <w:pPr>
        <w:rPr>
          <w:noProof/>
          <w:color w:val="FF0000"/>
          <w:sz w:val="20"/>
          <w:lang w:val="en-US"/>
        </w:rPr>
      </w:pPr>
      <w:r w:rsidRPr="00EE339F">
        <w:rPr>
          <w:noProof/>
          <w:color w:val="FF0000"/>
          <w:sz w:val="20"/>
        </w:rPr>
        <w:drawing>
          <wp:inline distT="0" distB="0" distL="0" distR="0">
            <wp:extent cx="5940425" cy="6086737"/>
            <wp:effectExtent l="19050" t="0" r="3175" b="0"/>
            <wp:docPr id="1" name="Рисунок 1" descr="C:\Documents and Settings\User\Рабочий стол\ДОНЕЦ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ДОНЕЦК 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86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85F">
        <w:rPr>
          <w:noProof/>
          <w:color w:val="FF0000"/>
          <w:sz w:val="20"/>
          <w:lang w:val="en-US"/>
        </w:rPr>
        <w:t xml:space="preserve"> GUSHHICI   GRODNO   RUSLAN  ANDREJ         SHHUCHIN   GENA    ZHENJA      </w:t>
      </w:r>
      <w:r w:rsidR="00A16768">
        <w:rPr>
          <w:noProof/>
          <w:color w:val="FF0000"/>
          <w:sz w:val="20"/>
          <w:lang w:val="en-US"/>
        </w:rPr>
        <w:t xml:space="preserve">----- </w:t>
      </w:r>
      <w:r w:rsidR="00A16768">
        <w:rPr>
          <w:noProof/>
          <w:color w:val="FF0000"/>
          <w:sz w:val="20"/>
        </w:rPr>
        <w:t xml:space="preserve">одно  плохо не написано про букву   -- Ы --  видно позабыли как всегда …       -----------------------------------------------------  </w:t>
      </w:r>
      <w:r w:rsidR="00A16768">
        <w:rPr>
          <w:noProof/>
          <w:color w:val="FF0000"/>
          <w:sz w:val="20"/>
          <w:lang w:val="en-US"/>
        </w:rPr>
        <w:t>EU4AI.</w:t>
      </w:r>
      <w:r w:rsidR="00F154B2">
        <w:rPr>
          <w:noProof/>
          <w:color w:val="FF0000"/>
          <w:sz w:val="20"/>
          <w:lang w:val="en-US"/>
        </w:rPr>
        <w:t xml:space="preserve">                        </w:t>
      </w:r>
    </w:p>
    <w:p w:rsidR="00F154B2" w:rsidRPr="00A16768" w:rsidRDefault="00F154B2">
      <w:pPr>
        <w:rPr>
          <w:lang w:val="en-US"/>
        </w:rPr>
      </w:pPr>
      <w:r>
        <w:rPr>
          <w:noProof/>
          <w:color w:val="FF0000"/>
          <w:sz w:val="20"/>
          <w:lang w:val="en-US"/>
        </w:rPr>
        <w:t xml:space="preserve"> </w:t>
      </w:r>
    </w:p>
    <w:sectPr w:rsidR="00F154B2" w:rsidRPr="00A16768" w:rsidSect="00A27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50"/>
  <w:proofState w:spelling="clean" w:grammar="clean"/>
  <w:attachedTemplate r:id="rId1"/>
  <w:defaultTabStop w:val="708"/>
  <w:characterSpacingControl w:val="doNotCompress"/>
  <w:compat>
    <w:useFELayout/>
  </w:compat>
  <w:rsids>
    <w:rsidRoot w:val="00B9385F"/>
    <w:rsid w:val="000E6952"/>
    <w:rsid w:val="00337980"/>
    <w:rsid w:val="00494901"/>
    <w:rsid w:val="00A16768"/>
    <w:rsid w:val="00A27BA3"/>
    <w:rsid w:val="00AC798F"/>
    <w:rsid w:val="00B9385F"/>
    <w:rsid w:val="00C90907"/>
    <w:rsid w:val="00EE339F"/>
    <w:rsid w:val="00F154B2"/>
    <w:rsid w:val="00FA7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7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9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2;&#1086;&#1080;%20&#1076;&#1086;&#1082;&#1091;&#1084;&#1077;&#1085;&#1090;&#1099;\v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F34D9-C1E2-4540-8F3A-00111514E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v.dotx</Template>
  <TotalTime>20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NEXUS</dc:creator>
  <cp:keywords/>
  <dc:description/>
  <cp:lastModifiedBy>NEXUS</cp:lastModifiedBy>
  <cp:revision>6</cp:revision>
  <dcterms:created xsi:type="dcterms:W3CDTF">2010-03-24T10:32:00Z</dcterms:created>
  <dcterms:modified xsi:type="dcterms:W3CDTF">2010-03-24T10:56:00Z</dcterms:modified>
</cp:coreProperties>
</file>